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eastAsia="en-GB"/>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7EBBBCAA" w:rsidR="007967C7" w:rsidRPr="00B31350" w:rsidRDefault="00101427">
            <w:pPr>
              <w:spacing w:after="300" w:line="562" w:lineRule="atLeast"/>
            </w:pPr>
            <w:r w:rsidRPr="00B31350">
              <w:rPr>
                <w:rFonts w:ascii="Arial" w:eastAsia="Times New Roman" w:hAnsi="Arial" w:cs="Arial"/>
                <w:b/>
                <w:smallCaps/>
                <w:kern w:val="3"/>
                <w:sz w:val="40"/>
                <w:szCs w:val="44"/>
                <w:lang w:eastAsia="en-GB"/>
              </w:rPr>
              <w:t>EASY READ PRIVACY NOTICE</w:t>
            </w:r>
          </w:p>
          <w:p w14:paraId="229601E2" w14:textId="20B6D037" w:rsidR="007967C7" w:rsidRDefault="002B28E4" w:rsidP="002B28E4">
            <w:pPr>
              <w:rPr>
                <w:rFonts w:ascii="Arial" w:hAnsi="Arial" w:cs="Arial"/>
                <w:b/>
                <w:color w:val="FF0066"/>
                <w:sz w:val="32"/>
                <w:szCs w:val="24"/>
              </w:rPr>
            </w:pPr>
            <w:r w:rsidRPr="002B28E4">
              <w:rPr>
                <w:rFonts w:ascii="Arial" w:hAnsi="Arial" w:cs="Arial"/>
                <w:sz w:val="28"/>
                <w:szCs w:val="24"/>
              </w:rPr>
              <w:t>The Orchard Medical Practice</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eastAsia="en-GB"/>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eastAsia="en-GB"/>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4C2B6155" w:rsidR="007967C7" w:rsidRDefault="00DD1471" w:rsidP="002B28E4">
            <w:pPr>
              <w:spacing w:after="300" w:line="562" w:lineRule="atLeast"/>
            </w:pPr>
            <w:r w:rsidRPr="002B28E4">
              <w:rPr>
                <w:rFonts w:ascii="Arial" w:hAnsi="Arial" w:cs="Arial"/>
                <w:sz w:val="28"/>
                <w:szCs w:val="24"/>
              </w:rPr>
              <w:t>Z</w:t>
            </w:r>
            <w:r w:rsidR="002B28E4">
              <w:rPr>
                <w:rFonts w:ascii="Arial" w:hAnsi="Arial" w:cs="Arial"/>
                <w:sz w:val="28"/>
                <w:szCs w:val="24"/>
              </w:rPr>
              <w:t>5572892</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eastAsia="en-GB"/>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eastAsia="en-GB"/>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eastAsia="en-GB"/>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5"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Your telephone number</w:t>
            </w:r>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eastAsia="en-GB"/>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eastAsia="en-GB"/>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eastAsia="en-GB"/>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eastAsia="en-GB"/>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eastAsia="en-GB"/>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eastAsia="en-GB"/>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eastAsia="en-GB"/>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eastAsia="en-GB"/>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eastAsia="en-GB"/>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If you have a protection order that affects your health, wellbeing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eastAsia="en-GB"/>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treatment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eastAsia="en-GB"/>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We won’t tell people your name unless we really have to.</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eastAsia="en-GB"/>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eastAsia="en-GB"/>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eastAsia="en-GB"/>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eastAsia="en-GB"/>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eastAsia="en-GB"/>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eastAsia="en-GB"/>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eastAsia="en-GB"/>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eastAsia="en-GB"/>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eastAsia="en-GB"/>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eastAsia="en-GB"/>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eastAsia="en-GB"/>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eastAsia="en-GB"/>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eastAsia="en-GB"/>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eastAsia="en-GB"/>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eastAsia="en-GB"/>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eastAsia="en-GB"/>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eastAsia="en-GB"/>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eastAsia="en-GB"/>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eastAsia="en-GB"/>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eastAsia="en-GB"/>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eastAsia="en-GB"/>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eastAsia="en-GB"/>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eastAsia="en-GB"/>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eastAsia="en-GB"/>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7777777" w:rsidR="007967C7" w:rsidRDefault="00101427">
            <w:pPr>
              <w:spacing w:after="0" w:line="240" w:lineRule="auto"/>
              <w:rPr>
                <w:rFonts w:ascii="Arial" w:hAnsi="Arial" w:cs="Arial"/>
                <w:sz w:val="28"/>
                <w:szCs w:val="24"/>
              </w:rPr>
            </w:pPr>
            <w:r>
              <w:rPr>
                <w:rFonts w:ascii="Arial" w:hAnsi="Arial" w:cs="Arial"/>
                <w:sz w:val="28"/>
                <w:szCs w:val="24"/>
              </w:rPr>
              <w:t>You can read more about this online using this link (NHS Record Management code of practice): https://digital.nhs.uk/article/1202/Records-Management-Code-of-Practice-for-Healthand-Social-Care-2016</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We have to:</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eastAsia="en-GB"/>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eastAsia="en-GB"/>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eastAsia="en-GB"/>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eastAsia="en-GB"/>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eastAsia="en-GB"/>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eastAsia="en-GB"/>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eastAsia="en-GB"/>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eastAsia="en-GB"/>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4FF829B3"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B28E4">
              <w:rPr>
                <w:rFonts w:ascii="Arial" w:hAnsi="Arial" w:cs="Arial"/>
                <w:sz w:val="28"/>
                <w:szCs w:val="24"/>
              </w:rPr>
              <w:t>Justine Beresford, Practice Manager</w:t>
            </w:r>
            <w:bookmarkStart w:id="0" w:name="_GoBack"/>
            <w:bookmarkEnd w:id="0"/>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eastAsia="en-GB"/>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eastAsia="en-GB"/>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r>
              <w:rPr>
                <w:rFonts w:ascii="Arial" w:hAnsi="Arial" w:cs="Arial"/>
                <w:sz w:val="28"/>
                <w:szCs w:val="24"/>
              </w:rPr>
              <w:t>https://</w:t>
            </w:r>
            <w:proofErr w:type="gramStart"/>
            <w:r>
              <w:rPr>
                <w:rFonts w:ascii="Arial" w:hAnsi="Arial" w:cs="Arial"/>
                <w:sz w:val="28"/>
                <w:szCs w:val="24"/>
              </w:rPr>
              <w:t>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59"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F96617" w14:textId="77777777" w:rsidR="00226B23" w:rsidRDefault="00226B23">
      <w:pPr>
        <w:spacing w:after="0" w:line="240" w:lineRule="auto"/>
      </w:pPr>
      <w:r>
        <w:separator/>
      </w:r>
    </w:p>
  </w:endnote>
  <w:endnote w:type="continuationSeparator" w:id="0">
    <w:p w14:paraId="06EB3BE4" w14:textId="77777777" w:rsidR="00226B23" w:rsidRDefault="00226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76AAAD" w14:textId="77777777" w:rsidR="00226B23" w:rsidRDefault="00226B23">
      <w:pPr>
        <w:spacing w:after="0" w:line="240" w:lineRule="auto"/>
      </w:pPr>
      <w:r>
        <w:rPr>
          <w:color w:val="000000"/>
        </w:rPr>
        <w:separator/>
      </w:r>
    </w:p>
  </w:footnote>
  <w:footnote w:type="continuationSeparator" w:id="0">
    <w:p w14:paraId="5805E35E" w14:textId="77777777" w:rsidR="00226B23" w:rsidRDefault="00226B2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67C7"/>
    <w:rsid w:val="00101427"/>
    <w:rsid w:val="00226B23"/>
    <w:rsid w:val="0023680A"/>
    <w:rsid w:val="002B28E4"/>
    <w:rsid w:val="00421D4F"/>
    <w:rsid w:val="005E514D"/>
    <w:rsid w:val="007967C7"/>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image" Target="media/image4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hyperlink" Target="mailto:casework@ico.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51AC24C3</Template>
  <TotalTime>4</TotalTime>
  <Pages>11</Pages>
  <Words>790</Words>
  <Characters>4508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5288</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Beresford Justine</cp:lastModifiedBy>
  <cp:revision>3</cp:revision>
  <dcterms:created xsi:type="dcterms:W3CDTF">2021-06-06T08:03:00Z</dcterms:created>
  <dcterms:modified xsi:type="dcterms:W3CDTF">2021-06-06T08:11:00Z</dcterms:modified>
</cp:coreProperties>
</file>